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40"/>
        <w:gridCol w:w="1620"/>
        <w:gridCol w:w="3240"/>
      </w:tblGrid>
      <w:tr w:rsidR="00AF300E" w:rsidRPr="009F4850" w14:paraId="7D04A967" w14:textId="77777777" w:rsidTr="0012710E">
        <w:trPr>
          <w:trHeight w:val="5040"/>
          <w:jc w:val="center"/>
        </w:trPr>
        <w:tc>
          <w:tcPr>
            <w:tcW w:w="8100" w:type="dxa"/>
            <w:gridSpan w:val="3"/>
            <w:vAlign w:val="center"/>
          </w:tcPr>
          <w:p w14:paraId="5B483ACD" w14:textId="3C1C1110" w:rsidR="00AF300E" w:rsidRPr="005E12C7" w:rsidRDefault="00E15C8F" w:rsidP="005E12C7">
            <w:pPr>
              <w:pStyle w:val="Title"/>
            </w:pPr>
            <w:r>
              <w:t>Champagne and Dessert Party</w:t>
            </w:r>
          </w:p>
        </w:tc>
      </w:tr>
      <w:tr w:rsidR="00EE51F6" w:rsidRPr="000F3631" w14:paraId="5E2CC066" w14:textId="77777777" w:rsidTr="0012710E">
        <w:trPr>
          <w:trHeight w:val="1440"/>
          <w:jc w:val="center"/>
        </w:trPr>
        <w:sdt>
          <w:sdtPr>
            <w:id w:val="1408417668"/>
            <w:placeholder>
              <w:docPart w:val="861FCE9E1E554495AB087B4CF54C1C1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0" w:type="dxa"/>
                <w:gridSpan w:val="3"/>
                <w:vAlign w:val="center"/>
              </w:tcPr>
              <w:p w14:paraId="36E3D9F1" w14:textId="77777777" w:rsidR="00EE51F6" w:rsidRPr="000F3631" w:rsidRDefault="000F3631" w:rsidP="000F3631">
                <w:pPr>
                  <w:pStyle w:val="Subtitle"/>
                </w:pPr>
                <w:r w:rsidRPr="000F3631">
                  <w:rPr>
                    <w:rStyle w:val="PlaceholderText"/>
                    <w:color w:val="262140" w:themeColor="text1"/>
                  </w:rPr>
                  <w:t>YOU’RE INVITED TO CELEBRATE WITH US!</w:t>
                </w:r>
              </w:p>
            </w:tc>
          </w:sdtContent>
        </w:sdt>
      </w:tr>
      <w:tr w:rsidR="004B3C21" w:rsidRPr="004B3C21" w14:paraId="031FAD2D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75DDFEB0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6080ACE2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43753930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14:paraId="3984A85C" w14:textId="77777777" w:rsidTr="0012710E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p w14:paraId="467B7F8D" w14:textId="60CFEDE2" w:rsidR="00E15C8F" w:rsidRPr="00E15C8F" w:rsidRDefault="00E15C8F" w:rsidP="00E15C8F">
            <w:pPr>
              <w:pStyle w:val="Date"/>
            </w:pPr>
            <w:r>
              <w:t>Tuesday, 24</w:t>
            </w:r>
            <w:r w:rsidRPr="00E15C8F">
              <w:rPr>
                <w:vertAlign w:val="superscript"/>
              </w:rPr>
              <w:t>th</w:t>
            </w:r>
            <w:r>
              <w:t xml:space="preserve"> AUGUst 6-7pm</w:t>
            </w:r>
          </w:p>
          <w:p w14:paraId="3A8C7581" w14:textId="69ED0AA9" w:rsidR="00EE51F6" w:rsidRPr="000F3631" w:rsidRDefault="00314299" w:rsidP="000F3631">
            <w:pPr>
              <w:pStyle w:val="Address"/>
            </w:pPr>
            <w:r>
              <w:t xml:space="preserve"> Main </w:t>
            </w:r>
            <w:r w:rsidR="00E15C8F">
              <w:t>Auditorium</w:t>
            </w:r>
            <w:r w:rsidR="000F3631">
              <w:br/>
            </w:r>
            <w:r w:rsidR="00E15C8F">
              <w:rPr>
                <w:color w:val="98259B"/>
              </w:rPr>
              <w:t>RESIDENTS&lt; FAMILIES&gt;FRIENDS</w:t>
            </w:r>
          </w:p>
        </w:tc>
      </w:tr>
      <w:tr w:rsidR="004B3C21" w:rsidRPr="004B3C21" w14:paraId="1F46BA7E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313BAABD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5911DBEA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1D2E963F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14:paraId="760AF0C7" w14:textId="77777777" w:rsidTr="0012710E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p w14:paraId="44A71E0B" w14:textId="5EFC6D2E" w:rsidR="00EE51F6" w:rsidRDefault="00E15C8F" w:rsidP="000F3631">
            <w:pPr>
              <w:pStyle w:val="RSVP"/>
            </w:pPr>
            <w:r>
              <w:t>Invite your families and friends to check out our wonderful community</w:t>
            </w:r>
            <w:r w:rsidR="00314299">
              <w:t xml:space="preserve"> and all we offer.</w:t>
            </w:r>
          </w:p>
          <w:p w14:paraId="5BD09263" w14:textId="77777777" w:rsidR="00E15C8F" w:rsidRDefault="00E15C8F" w:rsidP="000F3631">
            <w:pPr>
              <w:pStyle w:val="RSVP"/>
            </w:pPr>
            <w:r>
              <w:t>RSVP BY August 21</w:t>
            </w:r>
            <w:r w:rsidRPr="00E15C8F">
              <w:rPr>
                <w:vertAlign w:val="superscript"/>
              </w:rPr>
              <w:t>st</w:t>
            </w:r>
            <w:r>
              <w:t xml:space="preserve"> Saturday </w:t>
            </w:r>
          </w:p>
          <w:p w14:paraId="331CE1B0" w14:textId="1451F46C" w:rsidR="00314299" w:rsidRPr="000F3631" w:rsidRDefault="00314299" w:rsidP="000F3631">
            <w:pPr>
              <w:pStyle w:val="RSVP"/>
            </w:pPr>
            <w:r>
              <w:t>856.809.7210</w:t>
            </w:r>
          </w:p>
        </w:tc>
      </w:tr>
    </w:tbl>
    <w:p w14:paraId="1CC40C50" w14:textId="77777777" w:rsidR="00024B92" w:rsidRPr="004008C9" w:rsidRDefault="00024B92" w:rsidP="005325F0">
      <w:pPr>
        <w:spacing w:before="0"/>
        <w:ind w:left="0"/>
      </w:pPr>
    </w:p>
    <w:sectPr w:rsidR="00024B92" w:rsidRPr="004008C9" w:rsidSect="005E12C7">
      <w:headerReference w:type="default" r:id="rId9"/>
      <w:headerReference w:type="first" r:id="rId10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A45F4" w14:textId="77777777" w:rsidR="00A67F3F" w:rsidRDefault="00A67F3F">
      <w:pPr>
        <w:spacing w:before="0"/>
      </w:pPr>
      <w:r>
        <w:separator/>
      </w:r>
    </w:p>
  </w:endnote>
  <w:endnote w:type="continuationSeparator" w:id="0">
    <w:p w14:paraId="13C35603" w14:textId="77777777" w:rsidR="00A67F3F" w:rsidRDefault="00A67F3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3DC5B" w14:textId="77777777" w:rsidR="00A67F3F" w:rsidRDefault="00A67F3F">
      <w:pPr>
        <w:spacing w:before="0"/>
      </w:pPr>
      <w:r>
        <w:separator/>
      </w:r>
    </w:p>
  </w:footnote>
  <w:footnote w:type="continuationSeparator" w:id="0">
    <w:p w14:paraId="1E49DF91" w14:textId="77777777" w:rsidR="00A67F3F" w:rsidRDefault="00A67F3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43658" w14:textId="77777777"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E6A05" w14:textId="77777777" w:rsidR="009175FA" w:rsidRDefault="00041E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AA19773" wp14:editId="143BDC8A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75D8922" id="Group 8" o:spid="_x0000_s1026" alt="&quot;&quot;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C8F"/>
    <w:rsid w:val="00004378"/>
    <w:rsid w:val="00007C05"/>
    <w:rsid w:val="000221BB"/>
    <w:rsid w:val="00024B92"/>
    <w:rsid w:val="0003383B"/>
    <w:rsid w:val="00041E06"/>
    <w:rsid w:val="000C7A19"/>
    <w:rsid w:val="000F3631"/>
    <w:rsid w:val="001241FF"/>
    <w:rsid w:val="0012710E"/>
    <w:rsid w:val="00144CDA"/>
    <w:rsid w:val="00296DC4"/>
    <w:rsid w:val="002D3176"/>
    <w:rsid w:val="00301E94"/>
    <w:rsid w:val="00302252"/>
    <w:rsid w:val="00314299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84B03"/>
    <w:rsid w:val="007B3217"/>
    <w:rsid w:val="0080649E"/>
    <w:rsid w:val="008C0558"/>
    <w:rsid w:val="008D1A41"/>
    <w:rsid w:val="008E534A"/>
    <w:rsid w:val="009175FA"/>
    <w:rsid w:val="009F4850"/>
    <w:rsid w:val="00A51113"/>
    <w:rsid w:val="00A603AD"/>
    <w:rsid w:val="00A67F3F"/>
    <w:rsid w:val="00A8057E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4BD5"/>
    <w:rsid w:val="00CA580F"/>
    <w:rsid w:val="00CC0C51"/>
    <w:rsid w:val="00D15ADF"/>
    <w:rsid w:val="00D70453"/>
    <w:rsid w:val="00D7369A"/>
    <w:rsid w:val="00D85786"/>
    <w:rsid w:val="00DC197E"/>
    <w:rsid w:val="00E15C8F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B4443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morosia\AppData\Roaming\Microsoft\Templates\Festive%20party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61FCE9E1E554495AB087B4CF54C1C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EAF7C-805A-4666-BFDE-85F21CBE39F9}"/>
      </w:docPartPr>
      <w:docPartBody>
        <w:p w:rsidR="00D100DB" w:rsidRDefault="004A67E3">
          <w:pPr>
            <w:pStyle w:val="861FCE9E1E554495AB087B4CF54C1C16"/>
          </w:pPr>
          <w:r w:rsidRPr="000F3631">
            <w:rPr>
              <w:rStyle w:val="PlaceholderText"/>
              <w:color w:val="000000" w:themeColor="text1"/>
            </w:rPr>
            <w:t>YOU’RE INVITED TO CELEBRATE WITH US!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7E3"/>
    <w:rsid w:val="004A67E3"/>
    <w:rsid w:val="00C6470D"/>
    <w:rsid w:val="00D10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Pr>
      <w:color w:val="808080"/>
    </w:rPr>
  </w:style>
  <w:style w:type="paragraph" w:customStyle="1" w:styleId="861FCE9E1E554495AB087B4CF54C1C16">
    <w:name w:val="861FCE9E1E554495AB087B4CF54C1C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2021-08-17T14:39:00Z</dcterms:created>
  <dcterms:modified xsi:type="dcterms:W3CDTF">2021-08-18T18:57:00Z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